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Vrttabel"/>
        <w:tblpPr w:leftFromText="141" w:rightFromText="141" w:vertAnchor="text" w:tblpY="1"/>
        <w:tblOverlap w:val="never"/>
        <w:tblW w:w="0" w:type="auto"/>
        <w:jc w:val="left"/>
        <w:tblLayout w:type="fixed"/>
        <w:tblLook w:val="04A0" w:firstRow="1" w:lastRow="0" w:firstColumn="1" w:lastColumn="0" w:noHBand="0" w:noVBand="1"/>
        <w:tblDescription w:val="Layouttabel"/>
      </w:tblPr>
      <w:tblGrid>
        <w:gridCol w:w="3823"/>
        <w:gridCol w:w="756"/>
        <w:gridCol w:w="97"/>
        <w:gridCol w:w="5787"/>
      </w:tblGrid>
      <w:tr w:rsidR="001818CE" w:rsidRPr="00511A01" w14:paraId="6C23459D" w14:textId="77777777" w:rsidTr="00C27F27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21EED85D" w14:textId="77777777" w:rsidR="001818CE" w:rsidRPr="00511A01" w:rsidRDefault="001818CE" w:rsidP="00433C42">
            <w:pPr>
              <w:pStyle w:val="Blokeroverskrift"/>
              <w:ind w:right="0"/>
            </w:pPr>
            <w:bookmarkStart w:id="0" w:name="_GoBack"/>
            <w:bookmarkEnd w:id="0"/>
            <w:proofErr w:type="spellStart"/>
            <w:r>
              <w:t>Esporten</w:t>
            </w:r>
            <w:proofErr w:type="spellEnd"/>
            <w:r>
              <w:t xml:space="preserve"> er eksploderet indenfor de sidste par år!</w:t>
            </w:r>
          </w:p>
          <w:p w14:paraId="62EF273F" w14:textId="77777777" w:rsidR="00DC75FF" w:rsidRDefault="001818CE" w:rsidP="00433C42">
            <w:pPr>
              <w:pStyle w:val="Bloktekst"/>
              <w:ind w:right="0"/>
            </w:pPr>
            <w:r>
              <w:t xml:space="preserve">Der kommer hvert år flere og flere penge, tilskuere, seere og spillere ind i esportsverdenen og derfor også flere jobs. Men hvordan kommer man ind i branchen? </w:t>
            </w:r>
          </w:p>
          <w:p w14:paraId="0BC19653" w14:textId="77777777" w:rsidR="00DC75FF" w:rsidRDefault="00DC75FF" w:rsidP="00433C42">
            <w:pPr>
              <w:pStyle w:val="Bloktekst"/>
              <w:ind w:right="0"/>
            </w:pPr>
            <w:r>
              <w:t xml:space="preserve">Hvor man </w:t>
            </w:r>
            <w:proofErr w:type="spellStart"/>
            <w:r>
              <w:t>man</w:t>
            </w:r>
            <w:proofErr w:type="spellEnd"/>
            <w:r>
              <w:t xml:space="preserve"> personer som kan udvikle </w:t>
            </w:r>
            <w:proofErr w:type="spellStart"/>
            <w:r>
              <w:t>esporten</w:t>
            </w:r>
            <w:proofErr w:type="spellEnd"/>
            <w:r>
              <w:t>?</w:t>
            </w:r>
          </w:p>
          <w:p w14:paraId="1CB099FD" w14:textId="77777777" w:rsidR="00DC75FF" w:rsidRDefault="00DC75FF" w:rsidP="00433C42">
            <w:pPr>
              <w:pStyle w:val="Bloktekst"/>
              <w:ind w:right="0"/>
            </w:pPr>
          </w:p>
          <w:p w14:paraId="3E103C5A" w14:textId="77777777" w:rsidR="001818CE" w:rsidRPr="00511A01" w:rsidRDefault="001818CE" w:rsidP="00433C42">
            <w:pPr>
              <w:pStyle w:val="Bloktekst"/>
              <w:ind w:right="0"/>
            </w:pPr>
            <w:r>
              <w:t>Dette spørgsmål svarer vi på gennem vores platform, IGENTA!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0FE82071" w14:textId="77777777" w:rsidR="001818CE" w:rsidRPr="00511A01" w:rsidRDefault="001818CE" w:rsidP="00433C42">
            <w:pPr>
              <w:pStyle w:val="Bloktekst"/>
            </w:pPr>
          </w:p>
        </w:tc>
        <w:tc>
          <w:tcPr>
            <w:tcW w:w="9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57313710" w14:textId="77777777" w:rsidR="001818CE" w:rsidRPr="00511A01" w:rsidRDefault="001818CE" w:rsidP="00433C42">
            <w:pPr>
              <w:pStyle w:val="Modtager"/>
            </w:pPr>
          </w:p>
        </w:tc>
        <w:tc>
          <w:tcPr>
            <w:tcW w:w="578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161A3A81" w14:textId="77777777" w:rsidR="00B71A2C" w:rsidRPr="00C820F6" w:rsidRDefault="001818CE" w:rsidP="00433C42">
            <w:pPr>
              <w:pStyle w:val="Titel"/>
              <w:rPr>
                <w:sz w:val="56"/>
                <w:szCs w:val="24"/>
              </w:rPr>
            </w:pPr>
            <w:r w:rsidRPr="00C820F6">
              <w:rPr>
                <w:sz w:val="56"/>
                <w:szCs w:val="24"/>
              </w:rPr>
              <w:t>Karriere i</w:t>
            </w:r>
            <w:r w:rsidR="00DC75FF" w:rsidRPr="00C820F6">
              <w:rPr>
                <w:sz w:val="56"/>
                <w:szCs w:val="24"/>
              </w:rPr>
              <w:t xml:space="preserve"> </w:t>
            </w:r>
          </w:p>
          <w:p w14:paraId="07432A9A" w14:textId="77777777" w:rsidR="00C820F6" w:rsidRDefault="001818CE" w:rsidP="00433C42">
            <w:pPr>
              <w:pStyle w:val="Titel"/>
              <w:rPr>
                <w:sz w:val="56"/>
                <w:szCs w:val="24"/>
              </w:rPr>
            </w:pPr>
            <w:proofErr w:type="spellStart"/>
            <w:r w:rsidRPr="00C820F6">
              <w:rPr>
                <w:sz w:val="56"/>
                <w:szCs w:val="24"/>
              </w:rPr>
              <w:t>esport</w:t>
            </w:r>
            <w:proofErr w:type="spellEnd"/>
            <w:r w:rsidRPr="00C820F6">
              <w:rPr>
                <w:sz w:val="56"/>
                <w:szCs w:val="24"/>
              </w:rPr>
              <w:t xml:space="preserve"> eller </w:t>
            </w:r>
            <w:proofErr w:type="spellStart"/>
            <w:r w:rsidRPr="00C820F6">
              <w:rPr>
                <w:sz w:val="56"/>
                <w:szCs w:val="24"/>
              </w:rPr>
              <w:t>gaming</w:t>
            </w:r>
            <w:proofErr w:type="spellEnd"/>
            <w:r w:rsidRPr="00C820F6">
              <w:rPr>
                <w:sz w:val="56"/>
                <w:szCs w:val="24"/>
              </w:rPr>
              <w:t>?</w:t>
            </w:r>
          </w:p>
          <w:p w14:paraId="36C61137" w14:textId="77777777" w:rsidR="00540C1A" w:rsidRPr="00C820F6" w:rsidRDefault="00DC75FF" w:rsidP="00433C42">
            <w:pPr>
              <w:pStyle w:val="Titel"/>
              <w:rPr>
                <w:sz w:val="56"/>
                <w:szCs w:val="24"/>
              </w:rPr>
            </w:pPr>
            <w:r w:rsidRPr="00C820F6">
              <w:rPr>
                <w:sz w:val="56"/>
                <w:szCs w:val="24"/>
              </w:rPr>
              <w:t xml:space="preserve"> </w:t>
            </w:r>
          </w:p>
          <w:p w14:paraId="678F3874" w14:textId="77777777" w:rsidR="00C820F6" w:rsidRPr="00C820F6" w:rsidRDefault="00DC75FF" w:rsidP="00433C42">
            <w:pPr>
              <w:pStyle w:val="Titel"/>
              <w:rPr>
                <w:sz w:val="56"/>
                <w:szCs w:val="24"/>
              </w:rPr>
            </w:pPr>
            <w:r w:rsidRPr="00C820F6">
              <w:rPr>
                <w:sz w:val="56"/>
                <w:szCs w:val="24"/>
              </w:rPr>
              <w:t xml:space="preserve">        </w:t>
            </w:r>
          </w:p>
          <w:p w14:paraId="7C75B34C" w14:textId="77777777" w:rsidR="00C820F6" w:rsidRDefault="00C820F6" w:rsidP="00433C42">
            <w:pPr>
              <w:pStyle w:val="Titel"/>
            </w:pPr>
            <w:r>
              <w:rPr>
                <w:noProof/>
              </w:rPr>
              <w:drawing>
                <wp:inline distT="0" distB="0" distL="0" distR="0" wp14:anchorId="7DC38B86" wp14:editId="51CC96BA">
                  <wp:extent cx="2199635" cy="764343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odtlogo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491" cy="87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C5FCC" w14:textId="77777777" w:rsidR="00C820F6" w:rsidRDefault="00C820F6" w:rsidP="00433C42">
            <w:pPr>
              <w:pStyle w:val="Titel"/>
            </w:pPr>
          </w:p>
          <w:p w14:paraId="3AA3F23F" w14:textId="77777777" w:rsidR="001818CE" w:rsidRPr="00511A01" w:rsidRDefault="00DC75FF" w:rsidP="00433C42">
            <w:pPr>
              <w:pStyle w:val="Titel"/>
            </w:pPr>
            <w:r>
              <w:t xml:space="preserve">    </w:t>
            </w:r>
          </w:p>
          <w:p w14:paraId="3E912C42" w14:textId="77777777" w:rsidR="00433C42" w:rsidRPr="00C820F6" w:rsidRDefault="001818CE" w:rsidP="00433C42">
            <w:pPr>
              <w:pStyle w:val="Undertitel"/>
              <w:rPr>
                <w:color w:val="000000" w:themeColor="text1"/>
              </w:rPr>
            </w:pPr>
            <w:r w:rsidRPr="00C820F6">
              <w:rPr>
                <w:color w:val="000000" w:themeColor="text1"/>
              </w:rPr>
              <w:t xml:space="preserve">IGENTA.com hjælper dig med </w:t>
            </w:r>
          </w:p>
          <w:p w14:paraId="625BC3DB" w14:textId="77777777" w:rsidR="00433C42" w:rsidRPr="00C820F6" w:rsidRDefault="001818CE" w:rsidP="00433C42">
            <w:pPr>
              <w:pStyle w:val="Undertitel"/>
              <w:rPr>
                <w:color w:val="000000" w:themeColor="text1"/>
              </w:rPr>
            </w:pPr>
            <w:r w:rsidRPr="00C820F6">
              <w:rPr>
                <w:color w:val="000000" w:themeColor="text1"/>
              </w:rPr>
              <w:t xml:space="preserve">at kickstarte din karriere </w:t>
            </w:r>
          </w:p>
          <w:p w14:paraId="75758744" w14:textId="77777777" w:rsidR="00433C42" w:rsidRPr="00C820F6" w:rsidRDefault="001818CE" w:rsidP="00433C42">
            <w:pPr>
              <w:pStyle w:val="Undertitel"/>
              <w:rPr>
                <w:color w:val="000000" w:themeColor="text1"/>
              </w:rPr>
            </w:pPr>
            <w:r w:rsidRPr="00C820F6">
              <w:rPr>
                <w:color w:val="000000" w:themeColor="text1"/>
              </w:rPr>
              <w:t xml:space="preserve">indenfor </w:t>
            </w:r>
            <w:proofErr w:type="spellStart"/>
            <w:r w:rsidRPr="00C820F6">
              <w:rPr>
                <w:color w:val="000000" w:themeColor="text1"/>
              </w:rPr>
              <w:t>esport</w:t>
            </w:r>
            <w:proofErr w:type="spellEnd"/>
            <w:r w:rsidRPr="00C820F6">
              <w:rPr>
                <w:color w:val="000000" w:themeColor="text1"/>
              </w:rPr>
              <w:t xml:space="preserve"> eller </w:t>
            </w:r>
          </w:p>
          <w:p w14:paraId="38D32C52" w14:textId="77777777" w:rsidR="001818CE" w:rsidRPr="00C820F6" w:rsidRDefault="001818CE" w:rsidP="00433C42">
            <w:pPr>
              <w:pStyle w:val="Undertitel"/>
              <w:rPr>
                <w:color w:val="000000" w:themeColor="text1"/>
              </w:rPr>
            </w:pPr>
            <w:r w:rsidRPr="00C820F6">
              <w:rPr>
                <w:color w:val="000000" w:themeColor="text1"/>
              </w:rPr>
              <w:t>spiludvikling!</w:t>
            </w:r>
          </w:p>
          <w:p w14:paraId="18581FEE" w14:textId="77777777" w:rsidR="00DC75FF" w:rsidRDefault="00DC75FF" w:rsidP="00433C42">
            <w:pPr>
              <w:pStyle w:val="Undertitel"/>
            </w:pPr>
          </w:p>
          <w:p w14:paraId="07CDB4A6" w14:textId="77777777" w:rsidR="00DC75FF" w:rsidRDefault="00DC75FF" w:rsidP="00433C42">
            <w:pPr>
              <w:pStyle w:val="Undertitel"/>
            </w:pPr>
          </w:p>
          <w:p w14:paraId="7997E6D8" w14:textId="77777777" w:rsidR="00DC75FF" w:rsidRPr="00511A01" w:rsidRDefault="00DC75FF" w:rsidP="00433C42">
            <w:pPr>
              <w:pStyle w:val="Undertitel"/>
            </w:pPr>
          </w:p>
          <w:p w14:paraId="537FE28E" w14:textId="77777777" w:rsidR="001818CE" w:rsidRPr="00511A01" w:rsidRDefault="001818CE" w:rsidP="00433C42"/>
        </w:tc>
      </w:tr>
    </w:tbl>
    <w:p w14:paraId="203284AF" w14:textId="77777777" w:rsidR="00CE1E3B" w:rsidRDefault="00CE1E3B" w:rsidP="00D91EF3">
      <w:pPr>
        <w:pStyle w:val="Ingenafstand"/>
      </w:pPr>
    </w:p>
    <w:p w14:paraId="4D18EFBC" w14:textId="77777777" w:rsidR="00DC75FF" w:rsidRDefault="00DC75FF" w:rsidP="00D91EF3">
      <w:pPr>
        <w:pStyle w:val="Ingenafstand"/>
      </w:pPr>
    </w:p>
    <w:p w14:paraId="50B1E80C" w14:textId="77777777" w:rsidR="00B71A2C" w:rsidRPr="00C820F6" w:rsidRDefault="00B71A2C" w:rsidP="00B71A2C">
      <w:pPr>
        <w:pStyle w:val="Overskrift1"/>
        <w:rPr>
          <w:b/>
          <w:bCs/>
        </w:rPr>
      </w:pPr>
      <w:r w:rsidRPr="00C820F6">
        <w:rPr>
          <w:b/>
          <w:bCs/>
        </w:rPr>
        <w:t>Hvad er IGENTA?</w:t>
      </w:r>
    </w:p>
    <w:p w14:paraId="541FEBA6" w14:textId="77777777" w:rsidR="00B71A2C" w:rsidRDefault="00B71A2C" w:rsidP="00B71A2C">
      <w:r>
        <w:t xml:space="preserve">IGENTA.com er STEDET i </w:t>
      </w:r>
      <w:proofErr w:type="spellStart"/>
      <w:r>
        <w:t>esportsverdenen</w:t>
      </w:r>
      <w:proofErr w:type="spellEnd"/>
      <w:r>
        <w:t xml:space="preserve">, hvor man kan kickstarte sin karriere, finde events, diskutere </w:t>
      </w:r>
      <w:proofErr w:type="spellStart"/>
      <w:r>
        <w:t>esport</w:t>
      </w:r>
      <w:proofErr w:type="spellEnd"/>
      <w:r>
        <w:t xml:space="preserve"> og </w:t>
      </w:r>
      <w:proofErr w:type="spellStart"/>
      <w:r>
        <w:t>networke</w:t>
      </w:r>
      <w:proofErr w:type="spellEnd"/>
      <w:r>
        <w:t xml:space="preserve"> med andre jobsøgende, virksomheder og organisationer. Et </w:t>
      </w:r>
      <w:proofErr w:type="spellStart"/>
      <w:r>
        <w:t>fagtligt</w:t>
      </w:r>
      <w:proofErr w:type="spellEnd"/>
      <w:r>
        <w:t xml:space="preserve"> community for </w:t>
      </w:r>
      <w:proofErr w:type="spellStart"/>
      <w:r>
        <w:t>gaming</w:t>
      </w:r>
      <w:proofErr w:type="spellEnd"/>
      <w:r>
        <w:t xml:space="preserve"> og </w:t>
      </w:r>
      <w:proofErr w:type="spellStart"/>
      <w:r>
        <w:t>esport</w:t>
      </w:r>
      <w:proofErr w:type="spellEnd"/>
      <w:r>
        <w:t>.</w:t>
      </w:r>
    </w:p>
    <w:p w14:paraId="67A03098" w14:textId="77777777" w:rsidR="00B71A2C" w:rsidRPr="00794EF6" w:rsidRDefault="00B71A2C" w:rsidP="00B71A2C">
      <w:pPr>
        <w:rPr>
          <w:b/>
          <w:bCs/>
        </w:rPr>
      </w:pPr>
      <w:r w:rsidRPr="00794EF6">
        <w:rPr>
          <w:b/>
          <w:bCs/>
        </w:rPr>
        <w:t>IGENTA for jobsøgende</w:t>
      </w:r>
    </w:p>
    <w:p w14:paraId="077529A3" w14:textId="77777777" w:rsidR="00B71A2C" w:rsidRDefault="00B71A2C" w:rsidP="00B71A2C">
      <w:r>
        <w:t xml:space="preserve">Vi skaber det overblik, som du mangler, når det kommer til muligheder indenfor </w:t>
      </w:r>
      <w:proofErr w:type="spellStart"/>
      <w:r>
        <w:t>esport</w:t>
      </w:r>
      <w:proofErr w:type="spellEnd"/>
      <w:r>
        <w:t xml:space="preserve">! Kunne du tænke dig at lære folk at spille CS, være SoMe-ansvarlig for dit yndlingshold, udvikle spil, programmere? Hvad med at blive caster og kommentere kampe for seere over hele verden? </w:t>
      </w:r>
    </w:p>
    <w:p w14:paraId="34CB13B4" w14:textId="77777777" w:rsidR="00B71A2C" w:rsidRDefault="00B71A2C" w:rsidP="00B71A2C">
      <w:r>
        <w:t xml:space="preserve">Hvis svaret er </w:t>
      </w:r>
      <w:r>
        <w:rPr>
          <w:b/>
          <w:bCs/>
        </w:rPr>
        <w:t>ja</w:t>
      </w:r>
      <w:r>
        <w:t xml:space="preserve">, så bliv en del af IGENTA! </w:t>
      </w:r>
    </w:p>
    <w:p w14:paraId="6DBFB0C9" w14:textId="77777777" w:rsidR="00DC75FF" w:rsidRDefault="00DC75FF" w:rsidP="00D91EF3">
      <w:pPr>
        <w:pStyle w:val="Ingenafstand"/>
      </w:pPr>
    </w:p>
    <w:p w14:paraId="6DEE0B66" w14:textId="77777777" w:rsidR="00DC75FF" w:rsidRDefault="00DC75FF" w:rsidP="00D91EF3">
      <w:pPr>
        <w:pStyle w:val="Ingenafstand"/>
      </w:pPr>
    </w:p>
    <w:p w14:paraId="603835F9" w14:textId="77777777" w:rsidR="00DC75FF" w:rsidRDefault="00DC75FF" w:rsidP="00D91EF3">
      <w:pPr>
        <w:pStyle w:val="Ingenafstand"/>
      </w:pPr>
    </w:p>
    <w:p w14:paraId="677B7D47" w14:textId="77777777" w:rsidR="001041FF" w:rsidRDefault="001041FF" w:rsidP="00D91EF3">
      <w:pPr>
        <w:pStyle w:val="Ingenafstand"/>
      </w:pPr>
    </w:p>
    <w:p w14:paraId="0781F53F" w14:textId="77777777" w:rsidR="001041FF" w:rsidRDefault="001041FF" w:rsidP="00D91EF3">
      <w:pPr>
        <w:pStyle w:val="Ingenafstand"/>
      </w:pPr>
    </w:p>
    <w:p w14:paraId="1FAA2D4F" w14:textId="77777777" w:rsidR="001041FF" w:rsidRDefault="001041FF" w:rsidP="00D91EF3">
      <w:pPr>
        <w:pStyle w:val="Ingenafstand"/>
      </w:pPr>
    </w:p>
    <w:p w14:paraId="5E98E4BF" w14:textId="77777777" w:rsidR="001041FF" w:rsidRDefault="001041FF" w:rsidP="00D91EF3">
      <w:pPr>
        <w:pStyle w:val="Ingenafstand"/>
      </w:pPr>
    </w:p>
    <w:p w14:paraId="2A8C644E" w14:textId="77777777" w:rsidR="001041FF" w:rsidRPr="00511A01" w:rsidRDefault="001041FF" w:rsidP="00D91EF3">
      <w:pPr>
        <w:pStyle w:val="Ingenafstand"/>
      </w:pPr>
    </w:p>
    <w:tbl>
      <w:tblPr>
        <w:tblStyle w:val="Vrttabel"/>
        <w:tblW w:w="14411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tabel"/>
      </w:tblPr>
      <w:tblGrid>
        <w:gridCol w:w="4587"/>
        <w:gridCol w:w="5354"/>
        <w:gridCol w:w="4470"/>
      </w:tblGrid>
      <w:tr w:rsidR="0037743C" w:rsidRPr="00511A01" w14:paraId="43BBF712" w14:textId="77777777" w:rsidTr="00C934FC">
        <w:trPr>
          <w:trHeight w:hRule="exact" w:val="9978"/>
          <w:tblHeader/>
          <w:jc w:val="left"/>
        </w:trPr>
        <w:tc>
          <w:tcPr>
            <w:tcW w:w="4587" w:type="dxa"/>
            <w:tcMar>
              <w:right w:w="432" w:type="dxa"/>
            </w:tcMar>
          </w:tcPr>
          <w:p w14:paraId="66F0D3E8" w14:textId="77777777" w:rsidR="0037743C" w:rsidRDefault="0037743C" w:rsidP="00C934FC"/>
          <w:p w14:paraId="3FFE67BD" w14:textId="77777777" w:rsidR="00B71A2C" w:rsidRDefault="00B71A2C" w:rsidP="00C934FC"/>
          <w:p w14:paraId="1DDE8C30" w14:textId="77777777" w:rsidR="008B4F07" w:rsidRDefault="00C820F6" w:rsidP="00C934FC">
            <w:r>
              <w:rPr>
                <w:noProof/>
              </w:rPr>
              <w:drawing>
                <wp:inline distT="0" distB="0" distL="0" distR="0" wp14:anchorId="30BF51EF" wp14:editId="36B71B09">
                  <wp:extent cx="2638425" cy="2435383"/>
                  <wp:effectExtent l="0" t="0" r="3175" b="3175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lorian-olivo-Mf23RF8xArY-unsplash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636" cy="243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4CEB2" w14:textId="77777777" w:rsidR="00C820F6" w:rsidRDefault="00B71A2C" w:rsidP="00C934FC">
            <w:r>
              <w:t>Scan QR-koden og opret en profil på igenta.com</w:t>
            </w:r>
          </w:p>
          <w:p w14:paraId="1C6A8AE3" w14:textId="77777777" w:rsidR="00B71A2C" w:rsidRPr="00511A01" w:rsidRDefault="008B4F07" w:rsidP="00C934FC">
            <w:r>
              <w:rPr>
                <w:noProof/>
              </w:rPr>
              <w:drawing>
                <wp:inline distT="0" distB="0" distL="0" distR="0" wp14:anchorId="2995009D" wp14:editId="5445406E">
                  <wp:extent cx="2000816" cy="2593045"/>
                  <wp:effectExtent l="0" t="0" r="635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m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577" cy="26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1A2C">
              <w:t xml:space="preserve"> </w:t>
            </w:r>
          </w:p>
        </w:tc>
        <w:tc>
          <w:tcPr>
            <w:tcW w:w="5354" w:type="dxa"/>
            <w:tcMar>
              <w:left w:w="432" w:type="dxa"/>
              <w:right w:w="432" w:type="dxa"/>
            </w:tcMar>
          </w:tcPr>
          <w:p w14:paraId="3E5EE2A2" w14:textId="77777777" w:rsidR="00FE1500" w:rsidRPr="00DC75FF" w:rsidRDefault="00FE1500" w:rsidP="00C934FC">
            <w:pPr>
              <w:pStyle w:val="Citat"/>
              <w:rPr>
                <w:i/>
                <w:iCs/>
                <w:sz w:val="20"/>
                <w:szCs w:val="20"/>
              </w:rPr>
            </w:pPr>
            <w:r w:rsidRPr="00DC75FF">
              <w:rPr>
                <w:i/>
                <w:iCs/>
                <w:sz w:val="20"/>
                <w:szCs w:val="20"/>
              </w:rPr>
              <w:t xml:space="preserve">”Vil klart anbefale IGENTA til andre virksomheder, da det er nemt at ramme </w:t>
            </w:r>
            <w:r w:rsidR="00794EF6" w:rsidRPr="00DC75FF">
              <w:rPr>
                <w:i/>
                <w:iCs/>
                <w:sz w:val="20"/>
                <w:szCs w:val="20"/>
              </w:rPr>
              <w:t>en meget specifik</w:t>
            </w:r>
            <w:r w:rsidRPr="00DC75FF">
              <w:rPr>
                <w:i/>
                <w:iCs/>
                <w:sz w:val="20"/>
                <w:szCs w:val="20"/>
              </w:rPr>
              <w:t xml:space="preserve"> målgruppe”</w:t>
            </w:r>
          </w:p>
          <w:p w14:paraId="59293538" w14:textId="77777777" w:rsidR="0037743C" w:rsidRPr="00511A01" w:rsidRDefault="00FE1500" w:rsidP="00C934FC">
            <w:pPr>
              <w:pStyle w:val="Citat"/>
            </w:pPr>
            <w:r w:rsidRPr="00DC75FF">
              <w:rPr>
                <w:i/>
                <w:iCs/>
                <w:sz w:val="20"/>
                <w:szCs w:val="20"/>
              </w:rPr>
              <w:t xml:space="preserve">-Thomas, grundlægger af </w:t>
            </w:r>
            <w:proofErr w:type="spellStart"/>
            <w:r w:rsidRPr="00DC75FF">
              <w:rPr>
                <w:i/>
                <w:iCs/>
                <w:sz w:val="20"/>
                <w:szCs w:val="20"/>
              </w:rPr>
              <w:t>EAthlete</w:t>
            </w:r>
            <w:proofErr w:type="spellEnd"/>
            <w:r>
              <w:t>.</w:t>
            </w:r>
          </w:p>
          <w:p w14:paraId="1CEB936A" w14:textId="77777777" w:rsidR="00075279" w:rsidRDefault="00FE1500" w:rsidP="00C934FC">
            <w:pPr>
              <w:spacing w:after="40"/>
              <w:rPr>
                <w:b/>
                <w:bCs/>
              </w:rPr>
            </w:pPr>
            <w:r>
              <w:rPr>
                <w:b/>
                <w:bCs/>
              </w:rPr>
              <w:t>IGENTA for virksomheder</w:t>
            </w:r>
          </w:p>
          <w:p w14:paraId="14831CD5" w14:textId="77777777" w:rsidR="00B71A2C" w:rsidRDefault="00AE7759" w:rsidP="00C934FC">
            <w:pPr>
              <w:spacing w:after="40"/>
            </w:pPr>
            <w:r>
              <w:t>Vi er der også når</w:t>
            </w:r>
            <w:r w:rsidR="001313B5">
              <w:t xml:space="preserve"> din esports</w:t>
            </w:r>
            <w:r w:rsidR="006D0A59">
              <w:t xml:space="preserve">virksomhed eller </w:t>
            </w:r>
            <w:r w:rsidR="001313B5">
              <w:t>-</w:t>
            </w:r>
            <w:r w:rsidR="006D0A59">
              <w:t xml:space="preserve">organisation </w:t>
            </w:r>
            <w:r>
              <w:t xml:space="preserve">mangler </w:t>
            </w:r>
            <w:r w:rsidR="001313B5">
              <w:t>nye talenter</w:t>
            </w:r>
            <w:r w:rsidR="00B71A2C">
              <w:t xml:space="preserve">. </w:t>
            </w:r>
          </w:p>
          <w:p w14:paraId="04F5CA42" w14:textId="77777777" w:rsidR="00FD010B" w:rsidRDefault="001313B5" w:rsidP="00C934FC">
            <w:pPr>
              <w:spacing w:after="40"/>
            </w:pPr>
            <w:r>
              <w:t xml:space="preserve"> IGENTA har en masse talentfulde mennesker, der virkeligt brænder for </w:t>
            </w:r>
            <w:proofErr w:type="spellStart"/>
            <w:r>
              <w:t>esport</w:t>
            </w:r>
            <w:proofErr w:type="spellEnd"/>
            <w:r w:rsidR="00D95DFF">
              <w:t xml:space="preserve">, programmering og </w:t>
            </w:r>
            <w:proofErr w:type="spellStart"/>
            <w:r w:rsidR="00D95DFF">
              <w:t>gaming</w:t>
            </w:r>
            <w:proofErr w:type="spellEnd"/>
            <w:r w:rsidR="00D95DFF">
              <w:t xml:space="preserve">. </w:t>
            </w:r>
          </w:p>
          <w:p w14:paraId="645D0643" w14:textId="77777777" w:rsidR="00B71A2C" w:rsidRDefault="00D95DFF" w:rsidP="00C934FC">
            <w:pPr>
              <w:spacing w:after="40"/>
            </w:pPr>
            <w:r>
              <w:t>D</w:t>
            </w:r>
            <w:r w:rsidR="00AE7759">
              <w:t>em vil vi gerne have ud til jer</w:t>
            </w:r>
            <w:r w:rsidR="00FD010B">
              <w:t>!</w:t>
            </w:r>
          </w:p>
          <w:p w14:paraId="5FC632B2" w14:textId="77777777" w:rsidR="001313B5" w:rsidRDefault="001313B5" w:rsidP="00C934FC">
            <w:pPr>
              <w:spacing w:after="40"/>
            </w:pPr>
            <w:r>
              <w:t>Vi har</w:t>
            </w:r>
            <w:r w:rsidR="00B71A2C">
              <w:t xml:space="preserve"> hjulpet mange</w:t>
            </w:r>
            <w:r>
              <w:t xml:space="preserve"> virksomheder </w:t>
            </w:r>
            <w:r w:rsidR="00AE7759">
              <w:t>og vi er på ingen måde færdige. Lad os finde jeres nye medarbejdere for jer!</w:t>
            </w:r>
          </w:p>
          <w:p w14:paraId="5193C841" w14:textId="77777777" w:rsidR="0037743C" w:rsidRPr="00511A01" w:rsidRDefault="00913F06" w:rsidP="00C934FC">
            <w:pPr>
              <w:pStyle w:val="Overskrift1"/>
            </w:pPr>
            <w:r>
              <w:t>Men hvorfor</w:t>
            </w:r>
            <w:r w:rsidR="006D0A59">
              <w:t xml:space="preserve"> </w:t>
            </w:r>
            <w:r w:rsidR="00AE7759">
              <w:t xml:space="preserve">lige </w:t>
            </w:r>
            <w:r w:rsidR="006D0A59">
              <w:t>IGENTA</w:t>
            </w:r>
            <w:r w:rsidR="00AE7759">
              <w:t>?</w:t>
            </w:r>
          </w:p>
          <w:p w14:paraId="2D764D8A" w14:textId="77777777" w:rsidR="00AE7759" w:rsidRDefault="00AE7759" w:rsidP="00C934FC">
            <w:r>
              <w:t>Vi har gjort det, som vi føler, at vores konkurrenter mangler – vi har skabt et community. For os handler</w:t>
            </w:r>
            <w:r w:rsidR="00794EF6">
              <w:t xml:space="preserve"> det om at udvikle </w:t>
            </w:r>
            <w:proofErr w:type="spellStart"/>
            <w:r w:rsidR="00794EF6">
              <w:t>esporten</w:t>
            </w:r>
            <w:proofErr w:type="spellEnd"/>
            <w:r w:rsidR="00794EF6">
              <w:t xml:space="preserve"> i en professionel retning, og hjælpe alle</w:t>
            </w:r>
            <w:r>
              <w:t>!</w:t>
            </w:r>
            <w:r w:rsidR="00B71A2C">
              <w:t xml:space="preserve"> IGENTA er den rekrutteringsplatform som </w:t>
            </w:r>
            <w:proofErr w:type="spellStart"/>
            <w:r w:rsidR="00B71A2C">
              <w:t>esporten</w:t>
            </w:r>
            <w:proofErr w:type="spellEnd"/>
            <w:r w:rsidR="00B71A2C">
              <w:t xml:space="preserve"> mangler.</w:t>
            </w:r>
          </w:p>
          <w:p w14:paraId="2E897E80" w14:textId="77777777" w:rsidR="0037743C" w:rsidRPr="00511A01" w:rsidRDefault="0037743C" w:rsidP="00C934FC"/>
        </w:tc>
        <w:tc>
          <w:tcPr>
            <w:tcW w:w="4470" w:type="dxa"/>
            <w:tcMar>
              <w:left w:w="432" w:type="dxa"/>
            </w:tcMar>
          </w:tcPr>
          <w:p w14:paraId="6BC6C665" w14:textId="77777777" w:rsidR="0037743C" w:rsidRPr="00511A01" w:rsidRDefault="00AE7759" w:rsidP="00C934FC">
            <w:pPr>
              <w:pStyle w:val="Overskrift2"/>
            </w:pPr>
            <w:r>
              <w:t>Kom i gang før din</w:t>
            </w:r>
            <w:r w:rsidR="002268F1">
              <w:t xml:space="preserve">e </w:t>
            </w:r>
            <w:r w:rsidR="00C820F6">
              <w:t>konkurrenter</w:t>
            </w:r>
            <w:r w:rsidR="002268F1">
              <w:t>!</w:t>
            </w:r>
          </w:p>
          <w:p w14:paraId="43B5FEFC" w14:textId="77777777" w:rsidR="002268F1" w:rsidRDefault="007C130B" w:rsidP="00C934FC">
            <w:r>
              <w:t xml:space="preserve">Gør som </w:t>
            </w:r>
            <w:r w:rsidR="002268F1">
              <w:t xml:space="preserve">så </w:t>
            </w:r>
            <w:r>
              <w:t xml:space="preserve">mange andre og opret dig gratis i dag, om du så er virksomhed, organisation, jobsøgende </w:t>
            </w:r>
            <w:r w:rsidR="00794EF6">
              <w:t xml:space="preserve">– så skaber IGENTA dig en vej ind i </w:t>
            </w:r>
            <w:proofErr w:type="spellStart"/>
            <w:r w:rsidR="00794EF6">
              <w:t>esporten</w:t>
            </w:r>
            <w:proofErr w:type="spellEnd"/>
            <w:r w:rsidR="00794EF6">
              <w:t>.</w:t>
            </w:r>
          </w:p>
          <w:p w14:paraId="3803F1C6" w14:textId="77777777" w:rsidR="0037743C" w:rsidRPr="00511A01" w:rsidRDefault="002268F1" w:rsidP="00C934FC">
            <w:r>
              <w:t>Kun sammen kan vi gøre esporten endnu større, så lad os gøre dette gennem IGENTA!</w:t>
            </w:r>
          </w:p>
          <w:p w14:paraId="0A5F05CF" w14:textId="77777777" w:rsidR="002268F1" w:rsidRDefault="00DC75FF" w:rsidP="00C934FC">
            <w:pPr>
              <w:pStyle w:val="Overskrift1"/>
            </w:pPr>
            <w:proofErr w:type="spellStart"/>
            <w:r>
              <w:t>Join</w:t>
            </w:r>
            <w:proofErr w:type="spellEnd"/>
            <w:r>
              <w:t xml:space="preserve"> </w:t>
            </w:r>
            <w:r w:rsidR="00B71A2C">
              <w:t>os</w:t>
            </w:r>
            <w:r>
              <w:t xml:space="preserve"> på igenta.com</w:t>
            </w:r>
          </w:p>
          <w:p w14:paraId="7A6E979C" w14:textId="77777777" w:rsidR="002268F1" w:rsidRDefault="00DC75FF" w:rsidP="00C934FC">
            <w:pPr>
              <w:pStyle w:val="Overskrift1"/>
            </w:pPr>
            <w:r>
              <w:rPr>
                <w:noProof/>
              </w:rPr>
              <w:drawing>
                <wp:inline distT="0" distB="0" distL="0" distR="0" wp14:anchorId="7FC59B0B" wp14:editId="5AD9E217">
                  <wp:extent cx="2054860" cy="1667908"/>
                  <wp:effectExtent l="0" t="0" r="254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m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96" cy="176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alias w:val="Angiv overskrift 1:"/>
              <w:tag w:val="Angiv overskrift 1:"/>
              <w:id w:val="-1175949836"/>
              <w:placeholder>
                <w:docPart w:val="FD236FD9FA474FBD8C5FC54018EE15D9"/>
              </w:placeholder>
              <w:temporary/>
              <w:showingPlcHdr/>
              <w15:appearance w15:val="hidden"/>
            </w:sdtPr>
            <w:sdtEndPr/>
            <w:sdtContent>
              <w:p w14:paraId="7FBB2B76" w14:textId="77777777" w:rsidR="0037743C" w:rsidRPr="00511A01" w:rsidRDefault="0037743C" w:rsidP="00C934FC">
                <w:pPr>
                  <w:pStyle w:val="Overskrift1"/>
                </w:pPr>
                <w:r w:rsidRPr="00511A01">
                  <w:rPr>
                    <w:lang w:bidi="da-DK"/>
                  </w:rPr>
                  <w:t>Kontakt os</w:t>
                </w:r>
              </w:p>
            </w:sdtContent>
          </w:sdt>
          <w:sdt>
            <w:sdtPr>
              <w:id w:val="883065717"/>
              <w:placeholder>
                <w:docPart w:val="734404376C6F4A27871C1842E700DDA0"/>
              </w:placeholder>
              <w15:appearance w15:val="hidden"/>
            </w:sdtPr>
            <w:sdtEndPr/>
            <w:sdtContent>
              <w:p w14:paraId="4A7F4E5E" w14:textId="77777777" w:rsidR="0037743C" w:rsidRPr="00511A01" w:rsidRDefault="007C130B" w:rsidP="00C934FC">
                <w:pPr>
                  <w:pStyle w:val="Kontaktoplysninger"/>
                </w:pPr>
                <w:r>
                  <w:t>IGENTA IVS</w:t>
                </w:r>
              </w:p>
            </w:sdtContent>
          </w:sdt>
          <w:p w14:paraId="10EE59C6" w14:textId="77777777" w:rsidR="002449DC" w:rsidRPr="00511A01" w:rsidRDefault="007C130B" w:rsidP="00C934FC">
            <w:pPr>
              <w:pStyle w:val="Returadresse"/>
              <w:rPr>
                <w:lang w:bidi="da-DK"/>
              </w:rPr>
            </w:pPr>
            <w:r>
              <w:rPr>
                <w:lang w:bidi="da-DK"/>
              </w:rPr>
              <w:t>Karen Blixens Boulevard 7</w:t>
            </w:r>
            <w:r w:rsidR="003270C5" w:rsidRPr="00511A01">
              <w:rPr>
                <w:lang w:bidi="da-DK"/>
              </w:rPr>
              <w:br/>
            </w:r>
            <w:r>
              <w:rPr>
                <w:lang w:bidi="da-DK"/>
              </w:rPr>
              <w:t>8220 Brabrand</w:t>
            </w:r>
          </w:p>
          <w:p w14:paraId="22F6AA71" w14:textId="77777777" w:rsidR="00D95DFF" w:rsidRDefault="00A807FE" w:rsidP="00D95DFF">
            <w:pPr>
              <w:pStyle w:val="Kontaktoplysninger"/>
            </w:pPr>
            <w:hyperlink r:id="rId16" w:history="1">
              <w:r w:rsidR="00D95DFF" w:rsidRPr="00435EB8">
                <w:rPr>
                  <w:rStyle w:val="Hyperlink"/>
                </w:rPr>
                <w:t>contact@igenta.com</w:t>
              </w:r>
            </w:hyperlink>
          </w:p>
          <w:p w14:paraId="6BF57CA7" w14:textId="77777777" w:rsidR="0037743C" w:rsidRPr="00511A01" w:rsidRDefault="007C130B" w:rsidP="00D95DFF">
            <w:pPr>
              <w:pStyle w:val="Kontaktoplysninger"/>
            </w:pPr>
            <w:r>
              <w:t>www.igenta.com</w:t>
            </w:r>
          </w:p>
        </w:tc>
      </w:tr>
    </w:tbl>
    <w:p w14:paraId="1D0256AA" w14:textId="77777777" w:rsidR="00ED7C90" w:rsidRPr="00511A01" w:rsidRDefault="00ED7C90" w:rsidP="00D91EF3">
      <w:pPr>
        <w:pStyle w:val="Ingenafstand"/>
        <w:rPr>
          <w:sz w:val="6"/>
        </w:rPr>
      </w:pPr>
    </w:p>
    <w:sectPr w:rsidR="00ED7C90" w:rsidRPr="00511A01" w:rsidSect="002A737D">
      <w:footerReference w:type="default" r:id="rId17"/>
      <w:footerReference w:type="first" r:id="rId1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D1265" w14:textId="77777777" w:rsidR="00A807FE" w:rsidRDefault="00A807FE" w:rsidP="0037743C">
      <w:pPr>
        <w:spacing w:after="0" w:line="240" w:lineRule="auto"/>
      </w:pPr>
      <w:r>
        <w:separator/>
      </w:r>
    </w:p>
  </w:endnote>
  <w:endnote w:type="continuationSeparator" w:id="0">
    <w:p w14:paraId="681BAE44" w14:textId="77777777" w:rsidR="00A807FE" w:rsidRDefault="00A807F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779DD" w14:textId="77777777" w:rsidR="000E2C45" w:rsidRPr="00511A01" w:rsidRDefault="000E2C45">
    <w:pPr>
      <w:pStyle w:val="Sidefod"/>
    </w:pPr>
    <w:r w:rsidRPr="00511A01">
      <w:rPr>
        <w:noProof/>
        <w:lang w:bidi="da-DK"/>
      </w:rPr>
      <mc:AlternateContent>
        <mc:Choice Requires="wps">
          <w:drawing>
            <wp:inline distT="0" distB="0" distL="0" distR="0" wp14:anchorId="3CC10082" wp14:editId="533D42C8">
              <wp:extent cx="9134856" cy="137160"/>
              <wp:effectExtent l="0" t="0" r="9525" b="0"/>
              <wp:docPr id="5" name="Fortsat – sidefodsrektangel" descr="Fortsat – sidefodsrektang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C3CCF55" id="Fortsat – sidefodsrektangel" o:spid="_x0000_s1026" alt="Fortsat – sidefodsrektangel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D2B52" w14:textId="77777777" w:rsidR="000E2C45" w:rsidRPr="000E2C45" w:rsidRDefault="000E2C45" w:rsidP="000E2C45">
    <w:pPr>
      <w:pStyle w:val="Sidefod"/>
      <w:tabs>
        <w:tab w:val="left" w:pos="10513"/>
      </w:tabs>
    </w:pPr>
    <w:r>
      <w:rPr>
        <w:noProof/>
        <w:lang w:bidi="da-DK"/>
      </w:rPr>
      <mc:AlternateContent>
        <mc:Choice Requires="wps">
          <w:drawing>
            <wp:inline distT="0" distB="0" distL="0" distR="0" wp14:anchorId="7037DE67" wp14:editId="2A5BF6E7">
              <wp:extent cx="2430000" cy="137127"/>
              <wp:effectExtent l="0" t="0" r="8890" b="0"/>
              <wp:docPr id="14" name="Sidefodsrektangel på første side – højre" descr="Første side sidefod rektangel – høj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EDA0BBB" id="Sidefodsrektangel på første side – højre" o:spid="_x0000_s1026" alt="Første side sidefod rektangel – højr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" fillcolor="#2b7370 [1604]" stroked="f" strokeweight="1pt">
              <w10:anchorlock/>
            </v:rect>
          </w:pict>
        </mc:Fallback>
      </mc:AlternateContent>
    </w:r>
    <w:r>
      <w:rPr>
        <w:lang w:bidi="da-DK"/>
      </w:rPr>
      <w:tab/>
    </w:r>
    <w:r>
      <w:rPr>
        <w:noProof/>
        <w:lang w:bidi="da-DK"/>
      </w:rPr>
      <mc:AlternateContent>
        <mc:Choice Requires="wps">
          <w:drawing>
            <wp:inline distT="0" distB="0" distL="0" distR="0" wp14:anchorId="251BBB89" wp14:editId="33F6326A">
              <wp:extent cx="2459736" cy="228544"/>
              <wp:effectExtent l="0" t="0" r="0" b="635"/>
              <wp:docPr id="15" name="Første side sidefod rektangel – venstre" descr="Sidefodsrektangel på første side – venst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2CF7CFC" id="Første side sidefod rektangel – venstre" o:spid="_x0000_s1026" alt="Sidefodsrektangel på første side – venstr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dd9+YywIAAAMGAAAOAAAAAAAAAAAAAAAAAC4CAABkcnMvZTJvRG9jLnhtbFBLAQIt&#10;ABQABgAIAAAAIQAYaOa12gAAAAQBAAAPAAAAAAAAAAAAAAAAACUFAABkcnMvZG93bnJldi54bWxQ&#10;SwUGAAAAAAQABADzAAAALA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1B5CF" w14:textId="77777777" w:rsidR="00A807FE" w:rsidRDefault="00A807FE" w:rsidP="0037743C">
      <w:pPr>
        <w:spacing w:after="0" w:line="240" w:lineRule="auto"/>
      </w:pPr>
      <w:r>
        <w:separator/>
      </w:r>
    </w:p>
  </w:footnote>
  <w:footnote w:type="continuationSeparator" w:id="0">
    <w:p w14:paraId="0DEC0158" w14:textId="77777777" w:rsidR="00A807FE" w:rsidRDefault="00A807FE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0B9670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1BF33FD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4453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E727A3D"/>
    <w:multiLevelType w:val="hybridMultilevel"/>
    <w:tmpl w:val="377CD7AE"/>
    <w:lvl w:ilvl="0" w:tplc="95823F50">
      <w:numFmt w:val="bullet"/>
      <w:lvlText w:val="-"/>
      <w:lvlJc w:val="left"/>
      <w:pPr>
        <w:ind w:left="792" w:hanging="360"/>
      </w:pPr>
      <w:rPr>
        <w:rFonts w:ascii="Verdana" w:eastAsiaTheme="majorEastAsia" w:hAnsi="Verdana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3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321"/>
    <w:rsid w:val="00016C11"/>
    <w:rsid w:val="000425F6"/>
    <w:rsid w:val="00075279"/>
    <w:rsid w:val="000E2C45"/>
    <w:rsid w:val="001041FF"/>
    <w:rsid w:val="001313B5"/>
    <w:rsid w:val="00165773"/>
    <w:rsid w:val="001818CE"/>
    <w:rsid w:val="001D37BA"/>
    <w:rsid w:val="00206800"/>
    <w:rsid w:val="002268F1"/>
    <w:rsid w:val="002449DC"/>
    <w:rsid w:val="00275195"/>
    <w:rsid w:val="002A737D"/>
    <w:rsid w:val="002F5ECB"/>
    <w:rsid w:val="003270C5"/>
    <w:rsid w:val="003309C2"/>
    <w:rsid w:val="0037743C"/>
    <w:rsid w:val="003D76A2"/>
    <w:rsid w:val="003E1E9B"/>
    <w:rsid w:val="003F795D"/>
    <w:rsid w:val="00400FAF"/>
    <w:rsid w:val="00425687"/>
    <w:rsid w:val="00433C42"/>
    <w:rsid w:val="0048709F"/>
    <w:rsid w:val="00511A01"/>
    <w:rsid w:val="005177A2"/>
    <w:rsid w:val="00523273"/>
    <w:rsid w:val="00540C1A"/>
    <w:rsid w:val="00555FE1"/>
    <w:rsid w:val="005815EE"/>
    <w:rsid w:val="005F496D"/>
    <w:rsid w:val="00632BB1"/>
    <w:rsid w:val="00636FE2"/>
    <w:rsid w:val="0069002D"/>
    <w:rsid w:val="006B032F"/>
    <w:rsid w:val="006D0A59"/>
    <w:rsid w:val="00704FD6"/>
    <w:rsid w:val="00712321"/>
    <w:rsid w:val="00726D69"/>
    <w:rsid w:val="007327A6"/>
    <w:rsid w:val="00751AA2"/>
    <w:rsid w:val="00794EF6"/>
    <w:rsid w:val="007A524D"/>
    <w:rsid w:val="007B03D6"/>
    <w:rsid w:val="007C130B"/>
    <w:rsid w:val="007C70E3"/>
    <w:rsid w:val="008B4F07"/>
    <w:rsid w:val="008E2189"/>
    <w:rsid w:val="008F6714"/>
    <w:rsid w:val="00913F06"/>
    <w:rsid w:val="00920C4D"/>
    <w:rsid w:val="009271AA"/>
    <w:rsid w:val="009775E0"/>
    <w:rsid w:val="00983513"/>
    <w:rsid w:val="009C3321"/>
    <w:rsid w:val="00A01D2E"/>
    <w:rsid w:val="00A4461F"/>
    <w:rsid w:val="00A54321"/>
    <w:rsid w:val="00A64BC1"/>
    <w:rsid w:val="00A807FE"/>
    <w:rsid w:val="00A92C80"/>
    <w:rsid w:val="00AE7759"/>
    <w:rsid w:val="00AF754A"/>
    <w:rsid w:val="00B71A2C"/>
    <w:rsid w:val="00B72F8A"/>
    <w:rsid w:val="00B77B5B"/>
    <w:rsid w:val="00C27F27"/>
    <w:rsid w:val="00C820F6"/>
    <w:rsid w:val="00C84220"/>
    <w:rsid w:val="00C934FC"/>
    <w:rsid w:val="00CA1864"/>
    <w:rsid w:val="00CD1B39"/>
    <w:rsid w:val="00CD4ED2"/>
    <w:rsid w:val="00CE1E3B"/>
    <w:rsid w:val="00CF01E6"/>
    <w:rsid w:val="00CF1B6A"/>
    <w:rsid w:val="00D2631E"/>
    <w:rsid w:val="00D91EF3"/>
    <w:rsid w:val="00D95DFF"/>
    <w:rsid w:val="00DA5F8B"/>
    <w:rsid w:val="00DC332A"/>
    <w:rsid w:val="00DC75FF"/>
    <w:rsid w:val="00E1443A"/>
    <w:rsid w:val="00E36671"/>
    <w:rsid w:val="00E75E55"/>
    <w:rsid w:val="00E938FB"/>
    <w:rsid w:val="00ED7C90"/>
    <w:rsid w:val="00F32C9E"/>
    <w:rsid w:val="00F91541"/>
    <w:rsid w:val="00FB1F73"/>
    <w:rsid w:val="00FD010B"/>
    <w:rsid w:val="00FE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4851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da-DK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5E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8"/>
    <w:qFormat/>
    <w:rsid w:val="005815EE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Overskrift2">
    <w:name w:val="heading 2"/>
    <w:basedOn w:val="Normal"/>
    <w:next w:val="Normal"/>
    <w:link w:val="Overskrift2Tegn"/>
    <w:uiPriority w:val="8"/>
    <w:unhideWhenUsed/>
    <w:qFormat/>
    <w:rsid w:val="005815EE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Overskrift3">
    <w:name w:val="heading 3"/>
    <w:basedOn w:val="Normal"/>
    <w:next w:val="Normal"/>
    <w:link w:val="Overskrift3Tegn"/>
    <w:uiPriority w:val="8"/>
    <w:semiHidden/>
    <w:unhideWhenUsed/>
    <w:qFormat/>
    <w:rsid w:val="005815EE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Overskrift4">
    <w:name w:val="heading 4"/>
    <w:basedOn w:val="Normal"/>
    <w:next w:val="Normal"/>
    <w:link w:val="Overskrift4Tegn"/>
    <w:uiPriority w:val="8"/>
    <w:semiHidden/>
    <w:unhideWhenUsed/>
    <w:qFormat/>
    <w:rsid w:val="005815E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8"/>
    <w:semiHidden/>
    <w:unhideWhenUsed/>
    <w:qFormat/>
    <w:rsid w:val="005815EE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Overskrift6">
    <w:name w:val="heading 6"/>
    <w:basedOn w:val="Normal"/>
    <w:next w:val="Normal"/>
    <w:link w:val="Overskrift6Tegn"/>
    <w:uiPriority w:val="8"/>
    <w:semiHidden/>
    <w:unhideWhenUsed/>
    <w:qFormat/>
    <w:rsid w:val="005815EE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8"/>
    <w:semiHidden/>
    <w:unhideWhenUsed/>
    <w:qFormat/>
    <w:rsid w:val="005815E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8"/>
    <w:semiHidden/>
    <w:unhideWhenUsed/>
    <w:qFormat/>
    <w:rsid w:val="005815E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8"/>
    <w:semiHidden/>
    <w:unhideWhenUsed/>
    <w:qFormat/>
    <w:rsid w:val="005815EE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5815E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rttabel">
    <w:name w:val="Værttabel"/>
    <w:basedOn w:val="Tabel-Normal"/>
    <w:uiPriority w:val="99"/>
    <w:rsid w:val="005815EE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15EE"/>
    <w:pPr>
      <w:spacing w:after="0"/>
    </w:pPr>
    <w:rPr>
      <w:rFonts w:ascii="Segoe UI" w:hAnsi="Segoe UI" w:cs="Segoe UI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15EE"/>
    <w:rPr>
      <w:rFonts w:ascii="Segoe UI" w:hAnsi="Segoe UI" w:cs="Segoe UI"/>
    </w:rPr>
  </w:style>
  <w:style w:type="paragraph" w:customStyle="1" w:styleId="Blokeroverskrift">
    <w:name w:val="Bloker overskrift"/>
    <w:basedOn w:val="Normal"/>
    <w:uiPriority w:val="1"/>
    <w:qFormat/>
    <w:rsid w:val="005815EE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ktekst">
    <w:name w:val="Block Text"/>
    <w:basedOn w:val="Normal"/>
    <w:uiPriority w:val="2"/>
    <w:unhideWhenUsed/>
    <w:qFormat/>
    <w:rsid w:val="005815EE"/>
    <w:pPr>
      <w:spacing w:line="252" w:lineRule="auto"/>
      <w:ind w:left="504" w:right="504"/>
    </w:pPr>
    <w:rPr>
      <w:color w:val="FFFFFF" w:themeColor="background1"/>
    </w:rPr>
  </w:style>
  <w:style w:type="character" w:styleId="Pladsholdertekst">
    <w:name w:val="Placeholder Text"/>
    <w:basedOn w:val="Standardskrifttypeiafsnit"/>
    <w:uiPriority w:val="99"/>
    <w:semiHidden/>
    <w:rsid w:val="005815EE"/>
    <w:rPr>
      <w:rFonts w:ascii="Verdana" w:hAnsi="Verdana"/>
      <w:color w:val="808080"/>
    </w:rPr>
  </w:style>
  <w:style w:type="paragraph" w:customStyle="1" w:styleId="Modtager">
    <w:name w:val="Modtager"/>
    <w:basedOn w:val="Normal"/>
    <w:uiPriority w:val="4"/>
    <w:qFormat/>
    <w:rsid w:val="005815EE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adresse">
    <w:name w:val="Returadresse"/>
    <w:basedOn w:val="Normal"/>
    <w:uiPriority w:val="3"/>
    <w:qFormat/>
    <w:rsid w:val="005815EE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Normal"/>
    <w:link w:val="TitelTegn"/>
    <w:uiPriority w:val="5"/>
    <w:qFormat/>
    <w:rsid w:val="00511A01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52"/>
    </w:rPr>
  </w:style>
  <w:style w:type="character" w:customStyle="1" w:styleId="TitelTegn">
    <w:name w:val="Titel Tegn"/>
    <w:basedOn w:val="Standardskrifttypeiafsnit"/>
    <w:link w:val="Titel"/>
    <w:uiPriority w:val="5"/>
    <w:rsid w:val="00511A01"/>
    <w:rPr>
      <w:rFonts w:ascii="Verdana" w:eastAsiaTheme="majorEastAsia" w:hAnsi="Verdana" w:cstheme="majorBidi"/>
      <w:b/>
      <w:bCs/>
      <w:color w:val="595959" w:themeColor="text1" w:themeTint="A6"/>
      <w:kern w:val="28"/>
      <w:sz w:val="52"/>
    </w:rPr>
  </w:style>
  <w:style w:type="paragraph" w:styleId="Undertitel">
    <w:name w:val="Subtitle"/>
    <w:basedOn w:val="Normal"/>
    <w:link w:val="UndertitelTegn"/>
    <w:uiPriority w:val="6"/>
    <w:qFormat/>
    <w:rsid w:val="005815EE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UndertitelTegn">
    <w:name w:val="Undertitel Tegn"/>
    <w:basedOn w:val="Standardskrifttypeiafsnit"/>
    <w:link w:val="Undertitel"/>
    <w:uiPriority w:val="6"/>
    <w:rsid w:val="005815EE"/>
    <w:rPr>
      <w:rFonts w:ascii="Verdana" w:hAnsi="Verdana"/>
      <w:color w:val="2B7471" w:themeColor="accent1" w:themeShade="80"/>
    </w:rPr>
  </w:style>
  <w:style w:type="character" w:customStyle="1" w:styleId="Overskrift1Tegn">
    <w:name w:val="Overskrift 1 Tegn"/>
    <w:basedOn w:val="Standardskrifttypeiafsnit"/>
    <w:link w:val="Overskrift1"/>
    <w:uiPriority w:val="8"/>
    <w:rsid w:val="005815EE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Overskrift2Tegn">
    <w:name w:val="Overskrift 2 Tegn"/>
    <w:basedOn w:val="Standardskrifttypeiafsnit"/>
    <w:link w:val="Overskrift2"/>
    <w:uiPriority w:val="8"/>
    <w:rsid w:val="005815EE"/>
    <w:rPr>
      <w:rFonts w:ascii="Verdana" w:eastAsiaTheme="majorEastAsia" w:hAnsi="Verdana" w:cstheme="majorBidi"/>
      <w:b/>
      <w:bCs/>
    </w:rPr>
  </w:style>
  <w:style w:type="paragraph" w:styleId="Citat">
    <w:name w:val="Quote"/>
    <w:basedOn w:val="Normal"/>
    <w:link w:val="CitatTegn"/>
    <w:uiPriority w:val="12"/>
    <w:unhideWhenUsed/>
    <w:qFormat/>
    <w:rsid w:val="005815EE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tTegn">
    <w:name w:val="Citat Tegn"/>
    <w:basedOn w:val="Standardskrifttypeiafsnit"/>
    <w:link w:val="Citat"/>
    <w:uiPriority w:val="12"/>
    <w:rsid w:val="005815EE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Opstilling-punkttegn">
    <w:name w:val="List Bullet"/>
    <w:basedOn w:val="Normal"/>
    <w:uiPriority w:val="10"/>
    <w:unhideWhenUsed/>
    <w:qFormat/>
    <w:rsid w:val="005815EE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Kontaktoplysninger">
    <w:name w:val="Kontaktoplysninger"/>
    <w:basedOn w:val="Normal"/>
    <w:uiPriority w:val="13"/>
    <w:qFormat/>
    <w:rsid w:val="005815EE"/>
    <w:pPr>
      <w:spacing w:after="0"/>
    </w:pPr>
  </w:style>
  <w:style w:type="paragraph" w:customStyle="1" w:styleId="Websted">
    <w:name w:val="Websted"/>
    <w:basedOn w:val="Normal"/>
    <w:next w:val="Normal"/>
    <w:uiPriority w:val="14"/>
    <w:qFormat/>
    <w:rsid w:val="005815EE"/>
    <w:pPr>
      <w:spacing w:before="120"/>
    </w:pPr>
    <w:rPr>
      <w:color w:val="2B7471" w:themeColor="accent1" w:themeShade="80"/>
    </w:rPr>
  </w:style>
  <w:style w:type="character" w:customStyle="1" w:styleId="Overskrift3Tegn">
    <w:name w:val="Overskrift 3 Tegn"/>
    <w:basedOn w:val="Standardskrifttypeiafsnit"/>
    <w:link w:val="Overskrift3"/>
    <w:uiPriority w:val="8"/>
    <w:semiHidden/>
    <w:rsid w:val="005815EE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Opstilling-talellerbogst">
    <w:name w:val="List Number"/>
    <w:basedOn w:val="Normal"/>
    <w:uiPriority w:val="11"/>
    <w:unhideWhenUsed/>
    <w:rsid w:val="005815EE"/>
    <w:pPr>
      <w:numPr>
        <w:numId w:val="4"/>
      </w:numPr>
      <w:tabs>
        <w:tab w:val="left" w:pos="360"/>
      </w:tabs>
      <w:spacing w:after="120"/>
    </w:pPr>
  </w:style>
  <w:style w:type="character" w:customStyle="1" w:styleId="Overskrift4Tegn">
    <w:name w:val="Overskrift 4 Tegn"/>
    <w:basedOn w:val="Standardskrifttypeiafsnit"/>
    <w:link w:val="Overskrift4"/>
    <w:uiPriority w:val="8"/>
    <w:semiHidden/>
    <w:rsid w:val="005815EE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8"/>
    <w:semiHidden/>
    <w:rsid w:val="005815EE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Overskrift6Tegn">
    <w:name w:val="Overskrift 6 Tegn"/>
    <w:basedOn w:val="Standardskrifttypeiafsnit"/>
    <w:link w:val="Overskrift6"/>
    <w:uiPriority w:val="8"/>
    <w:semiHidden/>
    <w:rsid w:val="005815EE"/>
    <w:rPr>
      <w:rFonts w:ascii="Verdana" w:eastAsiaTheme="majorEastAsia" w:hAnsi="Verdana" w:cstheme="majorBidi"/>
      <w:color w:val="2B7370" w:themeColor="accent1" w:themeShade="7F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5815EE"/>
    <w:rPr>
      <w:rFonts w:ascii="Verdana" w:hAnsi="Verdana"/>
      <w:i/>
      <w:iCs/>
      <w:color w:val="2B7471" w:themeColor="accent1" w:themeShade="80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5815EE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5815EE"/>
    <w:rPr>
      <w:rFonts w:ascii="Verdana" w:hAnsi="Verdana"/>
      <w:i/>
      <w:iCs/>
      <w:color w:val="2B7471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5815EE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5815EE"/>
    <w:pPr>
      <w:spacing w:before="240" w:after="0" w:line="276" w:lineRule="auto"/>
      <w:outlineLvl w:val="9"/>
    </w:pPr>
    <w:rPr>
      <w:sz w:val="32"/>
      <w:szCs w:val="32"/>
    </w:rPr>
  </w:style>
  <w:style w:type="paragraph" w:styleId="Bibliografi">
    <w:name w:val="Bibliography"/>
    <w:basedOn w:val="Normal"/>
    <w:next w:val="Normal"/>
    <w:uiPriority w:val="37"/>
    <w:semiHidden/>
    <w:unhideWhenUsed/>
    <w:rsid w:val="005815EE"/>
  </w:style>
  <w:style w:type="paragraph" w:styleId="Brdtekst">
    <w:name w:val="Body Text"/>
    <w:basedOn w:val="Normal"/>
    <w:link w:val="BrdtekstTegn"/>
    <w:uiPriority w:val="99"/>
    <w:semiHidden/>
    <w:unhideWhenUsed/>
    <w:rsid w:val="005815EE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5815EE"/>
    <w:rPr>
      <w:rFonts w:ascii="Verdana" w:hAnsi="Verdana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5815EE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5815EE"/>
    <w:rPr>
      <w:rFonts w:ascii="Verdana" w:hAnsi="Verdana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5815EE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5815EE"/>
    <w:rPr>
      <w:rFonts w:ascii="Verdana" w:hAnsi="Verdana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5815EE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5815EE"/>
    <w:rPr>
      <w:rFonts w:ascii="Verdana" w:hAnsi="Verdana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5815EE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5815EE"/>
    <w:rPr>
      <w:rFonts w:ascii="Verdana" w:hAnsi="Verdana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5815EE"/>
    <w:pPr>
      <w:spacing w:after="16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5815EE"/>
    <w:rPr>
      <w:rFonts w:ascii="Verdana" w:hAnsi="Verdana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5815EE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5815EE"/>
    <w:rPr>
      <w:rFonts w:ascii="Verdana" w:hAnsi="Verdana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5815EE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5815EE"/>
    <w:rPr>
      <w:rFonts w:ascii="Verdana" w:hAnsi="Verdana"/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5815EE"/>
    <w:rPr>
      <w:rFonts w:ascii="Verdana" w:hAnsi="Verdana"/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5815EE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5815EE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5815EE"/>
    <w:rPr>
      <w:rFonts w:ascii="Verdana" w:hAnsi="Verdana"/>
    </w:rPr>
  </w:style>
  <w:style w:type="table" w:styleId="Farvetgitter">
    <w:name w:val="Colorful Grid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5815EE"/>
    <w:rPr>
      <w:rFonts w:ascii="Verdana" w:hAnsi="Verdana"/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815EE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815EE"/>
    <w:rPr>
      <w:rFonts w:ascii="Verdana" w:hAnsi="Verdana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815E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815EE"/>
    <w:rPr>
      <w:rFonts w:ascii="Verdana" w:hAnsi="Verdana"/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5815EE"/>
  </w:style>
  <w:style w:type="character" w:customStyle="1" w:styleId="DatoTegn">
    <w:name w:val="Dato Tegn"/>
    <w:basedOn w:val="Standardskrifttypeiafsnit"/>
    <w:link w:val="Dato"/>
    <w:uiPriority w:val="99"/>
    <w:semiHidden/>
    <w:rsid w:val="005815EE"/>
    <w:rPr>
      <w:rFonts w:ascii="Verdana" w:hAnsi="Verdana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5815E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5815EE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5815EE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5815EE"/>
    <w:rPr>
      <w:rFonts w:ascii="Verdana" w:hAnsi="Verdana"/>
    </w:rPr>
  </w:style>
  <w:style w:type="character" w:styleId="Fremhv">
    <w:name w:val="Emphasis"/>
    <w:basedOn w:val="Standardskrifttypeiafsnit"/>
    <w:uiPriority w:val="20"/>
    <w:semiHidden/>
    <w:unhideWhenUsed/>
    <w:qFormat/>
    <w:rsid w:val="005815EE"/>
    <w:rPr>
      <w:rFonts w:ascii="Verdana" w:hAnsi="Verdana"/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5815EE"/>
    <w:rPr>
      <w:rFonts w:ascii="Verdana" w:hAnsi="Verdana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5815EE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5815EE"/>
    <w:rPr>
      <w:rFonts w:ascii="Verdana" w:hAnsi="Verdana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5815E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5815EE"/>
    <w:pPr>
      <w:spacing w:after="0" w:line="240" w:lineRule="auto"/>
    </w:pPr>
    <w:rPr>
      <w:rFonts w:eastAsiaTheme="majorEastAsia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5815EE"/>
    <w:rPr>
      <w:rFonts w:ascii="Verdana" w:hAnsi="Verdana"/>
      <w:color w:val="68538F" w:themeColor="accent5" w:themeShade="BF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5815EE"/>
    <w:pPr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815EE"/>
    <w:rPr>
      <w:rFonts w:ascii="Verdana" w:hAnsi="Verdana"/>
    </w:rPr>
  </w:style>
  <w:style w:type="character" w:styleId="Fodnotehenvisning">
    <w:name w:val="footnote reference"/>
    <w:basedOn w:val="Standardskrifttypeiafsnit"/>
    <w:uiPriority w:val="99"/>
    <w:semiHidden/>
    <w:unhideWhenUsed/>
    <w:rsid w:val="005815EE"/>
    <w:rPr>
      <w:rFonts w:ascii="Verdana" w:hAnsi="Verdana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5815EE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5815EE"/>
    <w:rPr>
      <w:rFonts w:ascii="Verdana" w:hAnsi="Verdana"/>
      <w:szCs w:val="20"/>
    </w:rPr>
  </w:style>
  <w:style w:type="table" w:styleId="Gittertabel1-lys">
    <w:name w:val="Grid Table 1 Light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ittertabel3">
    <w:name w:val="Grid Table 3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Sidehoved">
    <w:name w:val="header"/>
    <w:basedOn w:val="Normal"/>
    <w:link w:val="SidehovedTegn"/>
    <w:uiPriority w:val="99"/>
    <w:unhideWhenUsed/>
    <w:rsid w:val="005815EE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815EE"/>
    <w:rPr>
      <w:rFonts w:ascii="Verdana" w:hAnsi="Verdana"/>
    </w:rPr>
  </w:style>
  <w:style w:type="character" w:customStyle="1" w:styleId="Overskrift7Tegn">
    <w:name w:val="Overskrift 7 Tegn"/>
    <w:basedOn w:val="Standardskrifttypeiafsnit"/>
    <w:link w:val="Overskrift7"/>
    <w:uiPriority w:val="8"/>
    <w:semiHidden/>
    <w:rsid w:val="005815EE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8"/>
    <w:semiHidden/>
    <w:rsid w:val="005815EE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8"/>
    <w:semiHidden/>
    <w:rsid w:val="005815EE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5815EE"/>
    <w:rPr>
      <w:rFonts w:ascii="Verdana" w:hAnsi="Verdana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5815EE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5815EE"/>
    <w:rPr>
      <w:rFonts w:ascii="Verdana" w:hAnsi="Verdana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5815EE"/>
    <w:rPr>
      <w:rFonts w:ascii="Verdana" w:hAnsi="Verdana"/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5815EE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5815EE"/>
    <w:rPr>
      <w:rFonts w:ascii="Verdana" w:hAnsi="Verdana"/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5815EE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5815EE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5815EE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5815EE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5815EE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5815EE"/>
    <w:rPr>
      <w:rFonts w:ascii="Verdana" w:hAnsi="Verdana"/>
      <w:i/>
      <w:iCs/>
    </w:rPr>
  </w:style>
  <w:style w:type="character" w:styleId="Hyperlink">
    <w:name w:val="Hyperlink"/>
    <w:basedOn w:val="Standardskrifttypeiafsnit"/>
    <w:uiPriority w:val="99"/>
    <w:unhideWhenUsed/>
    <w:rsid w:val="005815EE"/>
    <w:rPr>
      <w:rFonts w:ascii="Verdana" w:hAnsi="Verdana"/>
      <w:color w:val="2B7471" w:themeColor="accent1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5815EE"/>
    <w:rPr>
      <w:rFonts w:eastAsiaTheme="majorEastAsia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5815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5815EE"/>
    <w:rPr>
      <w:rFonts w:ascii="Verdana" w:hAnsi="Verdana"/>
    </w:rPr>
  </w:style>
  <w:style w:type="paragraph" w:styleId="Liste">
    <w:name w:val="List"/>
    <w:basedOn w:val="Normal"/>
    <w:uiPriority w:val="99"/>
    <w:semiHidden/>
    <w:unhideWhenUsed/>
    <w:rsid w:val="005815E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5815E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5815E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5815E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5815EE"/>
    <w:pPr>
      <w:ind w:left="1800" w:hanging="360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5815EE"/>
    <w:pPr>
      <w:numPr>
        <w:numId w:val="6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5815EE"/>
    <w:pPr>
      <w:numPr>
        <w:numId w:val="7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5815EE"/>
    <w:pPr>
      <w:numPr>
        <w:numId w:val="8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5815EE"/>
    <w:pPr>
      <w:numPr>
        <w:numId w:val="9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5815EE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5815EE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5815EE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5815EE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5815EE"/>
    <w:pPr>
      <w:spacing w:after="120"/>
      <w:ind w:left="1800"/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5815EE"/>
    <w:pPr>
      <w:numPr>
        <w:numId w:val="10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5815EE"/>
    <w:pPr>
      <w:numPr>
        <w:numId w:val="11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5815EE"/>
    <w:pPr>
      <w:numPr>
        <w:numId w:val="12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5815EE"/>
    <w:pPr>
      <w:numPr>
        <w:numId w:val="13"/>
      </w:numPr>
      <w:contextualSpacing/>
    </w:pPr>
  </w:style>
  <w:style w:type="paragraph" w:styleId="Listeafsnit">
    <w:name w:val="List Paragraph"/>
    <w:basedOn w:val="Normal"/>
    <w:uiPriority w:val="34"/>
    <w:semiHidden/>
    <w:unhideWhenUsed/>
    <w:qFormat/>
    <w:rsid w:val="005815EE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tabel2">
    <w:name w:val="List Table 2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tabel3">
    <w:name w:val="List Table 3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5815E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5815EE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5815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5815EE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Ingenafstand">
    <w:name w:val="No Spacing"/>
    <w:uiPriority w:val="7"/>
    <w:qFormat/>
    <w:rsid w:val="005815EE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5815EE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5815EE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5815EE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5815EE"/>
    <w:rPr>
      <w:rFonts w:ascii="Verdana" w:hAnsi="Verdana"/>
    </w:rPr>
  </w:style>
  <w:style w:type="character" w:styleId="Sidetal">
    <w:name w:val="page number"/>
    <w:basedOn w:val="Standardskrifttypeiafsnit"/>
    <w:uiPriority w:val="99"/>
    <w:semiHidden/>
    <w:unhideWhenUsed/>
    <w:rsid w:val="005815EE"/>
    <w:rPr>
      <w:rFonts w:ascii="Verdana" w:hAnsi="Verdana"/>
    </w:rPr>
  </w:style>
  <w:style w:type="table" w:styleId="Almindeligtabel1">
    <w:name w:val="Plain Table 1"/>
    <w:basedOn w:val="Tabel-Normal"/>
    <w:uiPriority w:val="41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5815EE"/>
    <w:pPr>
      <w:spacing w:after="0" w:line="240" w:lineRule="auto"/>
    </w:pPr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5815EE"/>
    <w:rPr>
      <w:rFonts w:ascii="Consolas" w:hAnsi="Consolas"/>
      <w:szCs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5815EE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5815EE"/>
    <w:rPr>
      <w:rFonts w:ascii="Verdana" w:hAnsi="Verdana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5815EE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5815EE"/>
    <w:rPr>
      <w:rFonts w:ascii="Verdana" w:hAnsi="Verdana"/>
    </w:rPr>
  </w:style>
  <w:style w:type="character" w:styleId="Strk">
    <w:name w:val="Strong"/>
    <w:basedOn w:val="Standardskrifttypeiafsnit"/>
    <w:uiPriority w:val="22"/>
    <w:semiHidden/>
    <w:unhideWhenUsed/>
    <w:rsid w:val="005815EE"/>
    <w:rPr>
      <w:rFonts w:ascii="Verdana" w:hAnsi="Verdana"/>
      <w:b/>
      <w:bCs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5815EE"/>
    <w:rPr>
      <w:rFonts w:ascii="Verdana" w:hAnsi="Verdana"/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5815EE"/>
    <w:rPr>
      <w:rFonts w:ascii="Verdana" w:hAnsi="Verdana"/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5815E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5815E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5815E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5815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5815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5815E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5815E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5815E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5815E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5815E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5815E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5815E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5815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5815E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5815E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5815E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5815E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5815E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5815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5815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5815E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5815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5815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5815EE"/>
    <w:pPr>
      <w:spacing w:after="0"/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5815EE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5815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5815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5815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58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5815E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5815E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5815E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5815E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5815EE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5815EE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5815EE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5815EE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5815EE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5815EE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5815EE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5815EE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5815EE"/>
    <w:pPr>
      <w:spacing w:after="100"/>
      <w:ind w:left="1760"/>
    </w:pPr>
  </w:style>
  <w:style w:type="character" w:styleId="Omtal">
    <w:name w:val="Mention"/>
    <w:basedOn w:val="Standardskrifttypeiafsnit"/>
    <w:uiPriority w:val="99"/>
    <w:semiHidden/>
    <w:unhideWhenUsed/>
    <w:rsid w:val="005815EE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5815EE"/>
    <w:pPr>
      <w:numPr>
        <w:numId w:val="15"/>
      </w:numPr>
    </w:pPr>
  </w:style>
  <w:style w:type="numbering" w:styleId="1ai">
    <w:name w:val="Outline List 1"/>
    <w:basedOn w:val="Ingenoversigt"/>
    <w:uiPriority w:val="99"/>
    <w:semiHidden/>
    <w:unhideWhenUsed/>
    <w:rsid w:val="005815EE"/>
    <w:pPr>
      <w:numPr>
        <w:numId w:val="16"/>
      </w:numPr>
    </w:pPr>
  </w:style>
  <w:style w:type="character" w:styleId="Hashtag">
    <w:name w:val="Hashtag"/>
    <w:basedOn w:val="Standardskrifttypeiafsnit"/>
    <w:uiPriority w:val="99"/>
    <w:semiHidden/>
    <w:unhideWhenUsed/>
    <w:rsid w:val="005815EE"/>
    <w:rPr>
      <w:rFonts w:ascii="Verdana" w:hAnsi="Verdana"/>
      <w:color w:val="2B579A"/>
      <w:shd w:val="clear" w:color="auto" w:fill="E1DFDD"/>
    </w:rPr>
  </w:style>
  <w:style w:type="numbering" w:styleId="ArtikelSektion">
    <w:name w:val="Outline List 3"/>
    <w:basedOn w:val="Ingenoversigt"/>
    <w:uiPriority w:val="99"/>
    <w:semiHidden/>
    <w:unhideWhenUsed/>
    <w:rsid w:val="005815EE"/>
    <w:pPr>
      <w:numPr>
        <w:numId w:val="17"/>
      </w:numPr>
    </w:pPr>
  </w:style>
  <w:style w:type="character" w:styleId="Smartlink">
    <w:name w:val="Smart Hyperlink"/>
    <w:basedOn w:val="Standardskrifttypeiafsnit"/>
    <w:uiPriority w:val="99"/>
    <w:semiHidden/>
    <w:unhideWhenUsed/>
    <w:rsid w:val="005815EE"/>
    <w:rPr>
      <w:rFonts w:ascii="Verdana" w:hAnsi="Verdana"/>
      <w:u w:val="dotted"/>
    </w:rPr>
  </w:style>
  <w:style w:type="character" w:styleId="Ulstomtale">
    <w:name w:val="Unresolved Mention"/>
    <w:basedOn w:val="Standardskrifttypeiafsnit"/>
    <w:uiPriority w:val="99"/>
    <w:semiHidden/>
    <w:unhideWhenUsed/>
    <w:rsid w:val="005815EE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ontact@igenta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se\AppData\Roaming\Microsoft\Templates\Trefl&#248;jet%20brochure%20(bl&#229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236FD9FA474FBD8C5FC54018EE15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B42D1A7-47D7-42BE-BA8B-DBB2C14A2048}"/>
      </w:docPartPr>
      <w:docPartBody>
        <w:p w:rsidR="00DC6236" w:rsidRDefault="00EF2AF4">
          <w:pPr>
            <w:pStyle w:val="FD236FD9FA474FBD8C5FC54018EE15D9"/>
          </w:pPr>
          <w:r w:rsidRPr="00511A01">
            <w:rPr>
              <w:lang w:bidi="da-DK"/>
            </w:rPr>
            <w:t>Kontakt os</w:t>
          </w:r>
        </w:p>
      </w:docPartBody>
    </w:docPart>
    <w:docPart>
      <w:docPartPr>
        <w:name w:val="734404376C6F4A27871C1842E700DD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CD3C90-DE99-47A6-83AA-59AA34A7DE50}"/>
      </w:docPartPr>
      <w:docPartBody>
        <w:p w:rsidR="00DC6236" w:rsidRDefault="00EF2AF4">
          <w:pPr>
            <w:pStyle w:val="734404376C6F4A27871C1842E700DDA0"/>
          </w:pPr>
          <w:r w:rsidRPr="00511A01">
            <w:rPr>
              <w:lang w:bidi="da-DK"/>
            </w:rPr>
            <w:t>Firmanavn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AF4"/>
    <w:rsid w:val="002C3A6F"/>
    <w:rsid w:val="00467F1E"/>
    <w:rsid w:val="006145F7"/>
    <w:rsid w:val="00DC6236"/>
    <w:rsid w:val="00E71020"/>
    <w:rsid w:val="00EF2AF4"/>
    <w:rsid w:val="00F9629C"/>
    <w:rsid w:val="00FA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B1C42B86AB742DFAB24CDC907F1FC42">
    <w:name w:val="AB1C42B86AB742DFAB24CDC907F1FC42"/>
  </w:style>
  <w:style w:type="paragraph" w:styleId="Blokteks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ascii="Verdana" w:eastAsiaTheme="minorHAnsi" w:hAnsi="Verdana"/>
      <w:color w:val="FFFFFF" w:themeColor="background1"/>
      <w:kern w:val="2"/>
      <w:lang w:eastAsia="ja-JP"/>
      <w14:ligatures w14:val="standard"/>
    </w:rPr>
  </w:style>
  <w:style w:type="paragraph" w:customStyle="1" w:styleId="E6C0E53606F04497A91CB82753B04460">
    <w:name w:val="E6C0E53606F04497A91CB82753B04460"/>
  </w:style>
  <w:style w:type="paragraph" w:customStyle="1" w:styleId="CC398AE9048748819473E6743867D2BE">
    <w:name w:val="CC398AE9048748819473E6743867D2BE"/>
  </w:style>
  <w:style w:type="paragraph" w:customStyle="1" w:styleId="B78022FDC3194949B231907024B42720">
    <w:name w:val="B78022FDC3194949B231907024B42720"/>
  </w:style>
  <w:style w:type="paragraph" w:customStyle="1" w:styleId="F6548FD666414E44A4E292D5ACB8972E">
    <w:name w:val="F6548FD666414E44A4E292D5ACB8972E"/>
  </w:style>
  <w:style w:type="paragraph" w:customStyle="1" w:styleId="51A029811DD04299B60F8379B785BEA0">
    <w:name w:val="51A029811DD04299B60F8379B785BEA0"/>
  </w:style>
  <w:style w:type="paragraph" w:customStyle="1" w:styleId="0C1A7E2C43824B11996AE6101EE4C601">
    <w:name w:val="0C1A7E2C43824B11996AE6101EE4C601"/>
  </w:style>
  <w:style w:type="paragraph" w:customStyle="1" w:styleId="1E14438E2B964E86B9F26C54F01C8CF7">
    <w:name w:val="1E14438E2B964E86B9F26C54F01C8CF7"/>
  </w:style>
  <w:style w:type="paragraph" w:customStyle="1" w:styleId="F10F82A8A79D4E1FA2F39EBA00C30EF2">
    <w:name w:val="F10F82A8A79D4E1FA2F39EBA00C30EF2"/>
  </w:style>
  <w:style w:type="paragraph" w:customStyle="1" w:styleId="AF3AACF12DF143BB992316FA047D7F7A">
    <w:name w:val="AF3AACF12DF143BB992316FA047D7F7A"/>
  </w:style>
  <w:style w:type="paragraph" w:customStyle="1" w:styleId="6E6CBC88AF774196BAC37200A5F97208">
    <w:name w:val="6E6CBC88AF774196BAC37200A5F97208"/>
  </w:style>
  <w:style w:type="paragraph" w:styleId="Citat">
    <w:name w:val="Quote"/>
    <w:basedOn w:val="Normal"/>
    <w:link w:val="CitatTegn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="Verdana" w:eastAsiaTheme="majorEastAsia" w:hAnsi="Verdana" w:cstheme="majorBidi"/>
      <w:color w:val="FFFFFF" w:themeColor="background1"/>
      <w:kern w:val="2"/>
      <w:lang w:eastAsia="ja-JP"/>
      <w14:ligatures w14:val="standard"/>
    </w:rPr>
  </w:style>
  <w:style w:type="character" w:customStyle="1" w:styleId="CitatTegn">
    <w:name w:val="Citat Tegn"/>
    <w:basedOn w:val="Standardskrifttypeiafsnit"/>
    <w:link w:val="Citat"/>
    <w:uiPriority w:val="12"/>
    <w:rPr>
      <w:rFonts w:ascii="Verdana" w:eastAsiaTheme="majorEastAsia" w:hAnsi="Verdana" w:cstheme="majorBidi"/>
      <w:color w:val="FFFFFF" w:themeColor="background1"/>
      <w:kern w:val="2"/>
      <w:shd w:val="clear" w:color="auto" w:fill="1F3864" w:themeFill="accent1" w:themeFillShade="80"/>
      <w:lang w:eastAsia="ja-JP"/>
      <w14:ligatures w14:val="standard"/>
    </w:rPr>
  </w:style>
  <w:style w:type="paragraph" w:customStyle="1" w:styleId="937CCDD08FD74B32A050FF14FA389D90">
    <w:name w:val="937CCDD08FD74B32A050FF14FA389D90"/>
  </w:style>
  <w:style w:type="paragraph" w:customStyle="1" w:styleId="F644BF2D44864CDEAF26491206AD1F24">
    <w:name w:val="F644BF2D44864CDEAF26491206AD1F24"/>
  </w:style>
  <w:style w:type="paragraph" w:customStyle="1" w:styleId="A474653A984C4C71A267A8AE4FAD9201">
    <w:name w:val="A474653A984C4C71A267A8AE4FAD9201"/>
  </w:style>
  <w:style w:type="paragraph" w:customStyle="1" w:styleId="EAD222E462A14AD18F819A553F87F78D">
    <w:name w:val="EAD222E462A14AD18F819A553F87F78D"/>
  </w:style>
  <w:style w:type="paragraph" w:customStyle="1" w:styleId="8985B8563BC24721AB7E6BED7351F9AF">
    <w:name w:val="8985B8563BC24721AB7E6BED7351F9AF"/>
  </w:style>
  <w:style w:type="paragraph" w:customStyle="1" w:styleId="AD4B47091A71435487FEDF08A16FFED9">
    <w:name w:val="AD4B47091A71435487FEDF08A16FFED9"/>
  </w:style>
  <w:style w:type="paragraph" w:customStyle="1" w:styleId="3ACA05999E094C029A58A5AAD7C8C2D9">
    <w:name w:val="3ACA05999E094C029A58A5AAD7C8C2D9"/>
  </w:style>
  <w:style w:type="paragraph" w:customStyle="1" w:styleId="927C8399C5A5466C80C19C46BF07A37A">
    <w:name w:val="927C8399C5A5466C80C19C46BF07A37A"/>
  </w:style>
  <w:style w:type="paragraph" w:styleId="Opstilling-punkttegn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ascii="Verdana" w:eastAsiaTheme="minorHAnsi" w:hAnsi="Verdana"/>
      <w:color w:val="44546A" w:themeColor="text2"/>
      <w:kern w:val="2"/>
      <w:lang w:eastAsia="ja-JP"/>
      <w14:ligatures w14:val="standard"/>
    </w:rPr>
  </w:style>
  <w:style w:type="paragraph" w:customStyle="1" w:styleId="E36FC872498248A39FD945808B0BA21D">
    <w:name w:val="E36FC872498248A39FD945808B0BA21D"/>
  </w:style>
  <w:style w:type="paragraph" w:customStyle="1" w:styleId="FD236FD9FA474FBD8C5FC54018EE15D9">
    <w:name w:val="FD236FD9FA474FBD8C5FC54018EE15D9"/>
  </w:style>
  <w:style w:type="paragraph" w:customStyle="1" w:styleId="734404376C6F4A27871C1842E700DDA0">
    <w:name w:val="734404376C6F4A27871C1842E700DDA0"/>
  </w:style>
  <w:style w:type="paragraph" w:customStyle="1" w:styleId="9600652842114B6B8114D0C4D19487D6">
    <w:name w:val="9600652842114B6B8114D0C4D19487D6"/>
  </w:style>
  <w:style w:type="paragraph" w:customStyle="1" w:styleId="27C4976318E84FAB8DC0BFB3BC8C977F">
    <w:name w:val="27C4976318E84FAB8DC0BFB3BC8C977F"/>
  </w:style>
  <w:style w:type="paragraph" w:customStyle="1" w:styleId="E5B56D0EA60A4562AEB659C83952DA2E">
    <w:name w:val="E5B56D0EA60A4562AEB659C83952DA2E"/>
  </w:style>
  <w:style w:type="paragraph" w:customStyle="1" w:styleId="F72D273056A2FC40A84D1918FF504C1D">
    <w:name w:val="F72D273056A2FC40A84D1918FF504C1D"/>
    <w:rsid w:val="00E71020"/>
    <w:pPr>
      <w:spacing w:after="0" w:line="240" w:lineRule="auto"/>
    </w:pPr>
    <w:rPr>
      <w:sz w:val="24"/>
      <w:szCs w:val="24"/>
    </w:rPr>
  </w:style>
  <w:style w:type="paragraph" w:customStyle="1" w:styleId="548E70E4ECA5C448821EC62C852B4596">
    <w:name w:val="548E70E4ECA5C448821EC62C852B4596"/>
    <w:rsid w:val="00E71020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54EA25F-528F-41D8-AC97-CBD648866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Trefløjet brochure (blå)</Template>
  <TotalTime>0</TotalTime>
  <Pages>2</Pages>
  <Words>323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2020-01-28T10:37:00Z</dcterms:created>
  <dcterms:modified xsi:type="dcterms:W3CDTF">2020-01-28T10:37:00Z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